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8CBF22" w14:textId="1D84F749" w:rsidR="00A90B45" w:rsidRPr="00A74D87" w:rsidRDefault="00B03CAF" w:rsidP="00806882">
      <w:pPr>
        <w:pStyle w:val="NoSpacing"/>
        <w:rPr>
          <w:rFonts w:ascii="Arial" w:eastAsia="Arial" w:hAnsi="Arial" w:cs="Arial"/>
          <w:color w:val="000000" w:themeColor="text1"/>
          <w:sz w:val="18"/>
          <w:szCs w:val="18"/>
        </w:rPr>
      </w:pPr>
      <w:r w:rsidRPr="00A74D87">
        <w:rPr>
          <w:rFonts w:ascii="Arial" w:hAnsi="Arial" w:cs="Arial"/>
          <w:b/>
          <w:noProof/>
          <w:sz w:val="18"/>
          <w:szCs w:val="18"/>
          <w:lang w:eastAsia="en-GB"/>
        </w:rPr>
        <w:drawing>
          <wp:anchor distT="0" distB="0" distL="114300" distR="114300" simplePos="0" relativeHeight="251658240" behindDoc="0" locked="0" layoutInCell="1" allowOverlap="1" wp14:anchorId="0C1224E9" wp14:editId="3430F8D1">
            <wp:simplePos x="0" y="0"/>
            <wp:positionH relativeFrom="column">
              <wp:posOffset>5705475</wp:posOffset>
            </wp:positionH>
            <wp:positionV relativeFrom="paragraph">
              <wp:posOffset>0</wp:posOffset>
            </wp:positionV>
            <wp:extent cx="933450" cy="10972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345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00902115" w:rsidRPr="00A74D87">
        <w:rPr>
          <w:rFonts w:ascii="Arial" w:hAnsi="Arial" w:cs="Arial"/>
          <w:b/>
          <w:noProof/>
          <w:sz w:val="18"/>
          <w:szCs w:val="18"/>
          <w:lang w:eastAsia="en-GB"/>
        </w:rPr>
        <w:drawing>
          <wp:anchor distT="0" distB="0" distL="114300" distR="114300" simplePos="0" relativeHeight="251657216" behindDoc="0" locked="0" layoutInCell="1" allowOverlap="1" wp14:anchorId="0E1D3A53" wp14:editId="5270D1E6">
            <wp:simplePos x="0" y="0"/>
            <wp:positionH relativeFrom="margin">
              <wp:posOffset>-4445</wp:posOffset>
            </wp:positionH>
            <wp:positionV relativeFrom="margin">
              <wp:posOffset>0</wp:posOffset>
            </wp:positionV>
            <wp:extent cx="833120" cy="10496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3120" cy="1049655"/>
                    </a:xfrm>
                    <a:prstGeom prst="rect">
                      <a:avLst/>
                    </a:prstGeom>
                    <a:noFill/>
                    <a:ln>
                      <a:noFill/>
                    </a:ln>
                  </pic:spPr>
                </pic:pic>
              </a:graphicData>
            </a:graphic>
            <wp14:sizeRelH relativeFrom="page">
              <wp14:pctWidth>0</wp14:pctWidth>
            </wp14:sizeRelH>
            <wp14:sizeRelV relativeFrom="page">
              <wp14:pctHeight>0</wp14:pctHeight>
            </wp14:sizeRelV>
          </wp:anchor>
        </w:drawing>
      </w:r>
      <w:r w:rsidR="00902115" w:rsidRPr="00A74D87">
        <w:rPr>
          <w:rFonts w:ascii="Arial" w:eastAsia="Arial" w:hAnsi="Arial" w:cs="Arial"/>
          <w:b/>
          <w:bCs/>
          <w:sz w:val="18"/>
          <w:szCs w:val="18"/>
        </w:rPr>
        <w:t>Clwyd Community Primary School</w:t>
      </w:r>
      <w:r w:rsidR="00902115" w:rsidRPr="00A74D87">
        <w:rPr>
          <w:rFonts w:ascii="Arial" w:hAnsi="Arial" w:cs="Arial"/>
          <w:sz w:val="18"/>
          <w:szCs w:val="18"/>
        </w:rPr>
        <w:br/>
      </w:r>
      <w:r w:rsidR="00902115" w:rsidRPr="00A74D87">
        <w:rPr>
          <w:rFonts w:ascii="Arial" w:eastAsia="Arial" w:hAnsi="Arial" w:cs="Arial"/>
          <w:bCs/>
          <w:sz w:val="18"/>
          <w:szCs w:val="18"/>
        </w:rPr>
        <w:t>Ysgol Gynradd Gymunedol Clwyd</w:t>
      </w:r>
      <w:r w:rsidR="00902115" w:rsidRPr="00A74D87">
        <w:rPr>
          <w:rFonts w:ascii="Arial" w:eastAsia="Arial" w:hAnsi="Arial" w:cs="Arial"/>
          <w:sz w:val="18"/>
          <w:szCs w:val="18"/>
        </w:rPr>
        <w:t xml:space="preserve"> </w:t>
      </w:r>
      <w:r w:rsidR="00902115" w:rsidRPr="00A74D87">
        <w:rPr>
          <w:rFonts w:ascii="Arial" w:hAnsi="Arial" w:cs="Arial"/>
          <w:sz w:val="18"/>
          <w:szCs w:val="18"/>
        </w:rPr>
        <w:br/>
      </w:r>
      <w:r w:rsidR="00902115" w:rsidRPr="00A74D87">
        <w:rPr>
          <w:rFonts w:ascii="Arial" w:eastAsia="Arial" w:hAnsi="Arial" w:cs="Arial"/>
          <w:sz w:val="18"/>
          <w:szCs w:val="18"/>
        </w:rPr>
        <w:t xml:space="preserve">Eppynt Road, Penlan, Swansea, SA5 7AZ </w:t>
      </w:r>
      <w:r w:rsidR="00902115" w:rsidRPr="00A74D87">
        <w:rPr>
          <w:rFonts w:ascii="Arial" w:hAnsi="Arial" w:cs="Arial"/>
          <w:sz w:val="18"/>
          <w:szCs w:val="18"/>
        </w:rPr>
        <w:br/>
      </w:r>
      <w:r w:rsidR="00902115" w:rsidRPr="00A74D87">
        <w:rPr>
          <w:rFonts w:ascii="Arial" w:eastAsia="Arial" w:hAnsi="Arial" w:cs="Arial"/>
          <w:b/>
          <w:sz w:val="18"/>
          <w:szCs w:val="18"/>
        </w:rPr>
        <w:t>Head teacher</w:t>
      </w:r>
      <w:r w:rsidR="00902115" w:rsidRPr="00A74D87">
        <w:rPr>
          <w:rFonts w:ascii="Arial" w:eastAsia="Arial" w:hAnsi="Arial" w:cs="Arial"/>
          <w:sz w:val="18"/>
          <w:szCs w:val="18"/>
        </w:rPr>
        <w:t xml:space="preserve">/Pennaeth: Mr. Brown B.Ed (Hons) NPQH </w:t>
      </w:r>
      <w:r w:rsidR="00902115" w:rsidRPr="00A74D87">
        <w:rPr>
          <w:rFonts w:ascii="Arial" w:hAnsi="Arial" w:cs="Arial"/>
          <w:sz w:val="18"/>
          <w:szCs w:val="18"/>
        </w:rPr>
        <w:br/>
      </w:r>
      <w:r w:rsidR="00902115" w:rsidRPr="00A74D87">
        <w:rPr>
          <w:rFonts w:ascii="Arial" w:eastAsia="Arial" w:hAnsi="Arial" w:cs="Arial"/>
          <w:b/>
          <w:sz w:val="18"/>
          <w:szCs w:val="18"/>
        </w:rPr>
        <w:t>T</w:t>
      </w:r>
      <w:r w:rsidR="00902115" w:rsidRPr="00A74D87">
        <w:rPr>
          <w:rFonts w:ascii="Arial" w:eastAsia="Arial" w:hAnsi="Arial" w:cs="Arial"/>
          <w:sz w:val="18"/>
          <w:szCs w:val="18"/>
        </w:rPr>
        <w:t>: (01792) 588673</w:t>
      </w:r>
      <w:r w:rsidR="00902115" w:rsidRPr="00A74D87">
        <w:rPr>
          <w:rFonts w:ascii="Arial" w:hAnsi="Arial" w:cs="Arial"/>
          <w:sz w:val="18"/>
          <w:szCs w:val="18"/>
        </w:rPr>
        <w:tab/>
      </w:r>
      <w:r w:rsidR="00902115" w:rsidRPr="00A74D87">
        <w:rPr>
          <w:rFonts w:ascii="Arial" w:hAnsi="Arial" w:cs="Arial"/>
          <w:sz w:val="18"/>
          <w:szCs w:val="18"/>
        </w:rPr>
        <w:tab/>
      </w:r>
      <w:r w:rsidR="00902115" w:rsidRPr="00A74D87">
        <w:rPr>
          <w:rFonts w:ascii="Arial" w:hAnsi="Arial" w:cs="Arial"/>
          <w:sz w:val="18"/>
          <w:szCs w:val="18"/>
        </w:rPr>
        <w:br/>
      </w:r>
      <w:r w:rsidR="00902115" w:rsidRPr="00A74D87">
        <w:rPr>
          <w:rFonts w:ascii="Arial" w:eastAsia="Arial" w:hAnsi="Arial" w:cs="Arial"/>
          <w:b/>
          <w:sz w:val="18"/>
          <w:szCs w:val="18"/>
        </w:rPr>
        <w:t xml:space="preserve"> E-ma</w:t>
      </w:r>
      <w:r w:rsidR="00A74D87" w:rsidRPr="00A74D87">
        <w:rPr>
          <w:rFonts w:ascii="Arial" w:eastAsia="Arial" w:hAnsi="Arial" w:cs="Arial"/>
          <w:b/>
          <w:sz w:val="18"/>
          <w:szCs w:val="18"/>
        </w:rPr>
        <w:t>il</w:t>
      </w:r>
      <w:r w:rsidR="00A74D87" w:rsidRPr="00A74D87">
        <w:rPr>
          <w:rFonts w:ascii="Arial" w:eastAsia="Arial" w:hAnsi="Arial" w:cs="Arial"/>
          <w:sz w:val="18"/>
          <w:szCs w:val="18"/>
        </w:rPr>
        <w:t>: clwyd.primaryschool@swansea-</w:t>
      </w:r>
      <w:r w:rsidR="00902115" w:rsidRPr="00A74D87">
        <w:rPr>
          <w:rFonts w:ascii="Arial" w:eastAsia="Arial" w:hAnsi="Arial" w:cs="Arial"/>
          <w:sz w:val="18"/>
          <w:szCs w:val="18"/>
        </w:rPr>
        <w:t>edunet.</w:t>
      </w:r>
      <w:r w:rsidR="0093069B" w:rsidRPr="00A74D87">
        <w:rPr>
          <w:rFonts w:ascii="Arial" w:eastAsia="Arial" w:hAnsi="Arial" w:cs="Arial"/>
          <w:sz w:val="18"/>
          <w:szCs w:val="18"/>
        </w:rPr>
        <w:t>k</w:t>
      </w:r>
    </w:p>
    <w:p w14:paraId="52D187D1" w14:textId="77777777" w:rsidR="00AA2F69" w:rsidRDefault="00AA2F69" w:rsidP="006416BA">
      <w:pPr>
        <w:rPr>
          <w:rFonts w:ascii="Arial" w:hAnsi="Arial" w:cs="Arial"/>
          <w:color w:val="000001"/>
          <w:sz w:val="16"/>
          <w:szCs w:val="16"/>
          <w:lang w:val="en"/>
        </w:rPr>
      </w:pPr>
    </w:p>
    <w:p w14:paraId="0004E280" w14:textId="6382DD6C" w:rsidR="00DA04D0" w:rsidRDefault="00DE7E6E" w:rsidP="00DA04D0">
      <w:pPr>
        <w:rPr>
          <w:rFonts w:ascii="Aptos" w:eastAsia="Times New Roman" w:hAnsi="Aptos"/>
          <w:color w:val="000000"/>
        </w:rPr>
      </w:pPr>
      <w:r>
        <w:rPr>
          <w:rFonts w:ascii="Arial" w:hAnsi="Arial" w:cs="Arial"/>
          <w:color w:val="000001"/>
          <w:sz w:val="16"/>
          <w:szCs w:val="16"/>
          <w:lang w:val="en"/>
        </w:rPr>
        <w:br/>
      </w:r>
      <w:r w:rsidR="00DA04D0">
        <w:rPr>
          <w:rFonts w:ascii="Aptos" w:eastAsia="Times New Roman" w:hAnsi="Aptos"/>
          <w:color w:val="000000"/>
        </w:rPr>
        <w:t>Dear Parents/Guardians, </w:t>
      </w:r>
    </w:p>
    <w:p w14:paraId="6BA35119" w14:textId="2E755752" w:rsidR="00DA04D0" w:rsidRDefault="00DA04D0" w:rsidP="00DA04D0">
      <w:pPr>
        <w:rPr>
          <w:rFonts w:ascii="Aptos" w:eastAsia="Times New Roman" w:hAnsi="Aptos"/>
          <w:color w:val="000000"/>
        </w:rPr>
      </w:pPr>
      <w:r>
        <w:rPr>
          <w:rFonts w:ascii="Aptos" w:eastAsia="Times New Roman" w:hAnsi="Aptos"/>
          <w:color w:val="000000"/>
        </w:rPr>
        <w:t>The term has started really well and the children are working hard and getting lots of opportunities. It is hard to believe we are nearly half way through the academic year! </w:t>
      </w:r>
    </w:p>
    <w:p w14:paraId="736B1DAC" w14:textId="77777777" w:rsidR="00DA04D0" w:rsidRDefault="00DA04D0" w:rsidP="00DA04D0">
      <w:pPr>
        <w:rPr>
          <w:rFonts w:ascii="Aptos" w:eastAsia="Times New Roman" w:hAnsi="Aptos"/>
          <w:color w:val="000000"/>
        </w:rPr>
      </w:pPr>
      <w:r>
        <w:rPr>
          <w:rFonts w:ascii="Aptos" w:eastAsia="Times New Roman" w:hAnsi="Aptos"/>
          <w:b/>
          <w:bCs/>
          <w:color w:val="000000"/>
        </w:rPr>
        <w:t>Community and Parental Events </w:t>
      </w:r>
    </w:p>
    <w:p w14:paraId="6F5E3768" w14:textId="77777777" w:rsidR="00DA04D0" w:rsidRDefault="00DA04D0" w:rsidP="00DA04D0">
      <w:pPr>
        <w:rPr>
          <w:rFonts w:ascii="Aptos" w:eastAsia="Times New Roman" w:hAnsi="Aptos"/>
          <w:color w:val="000000"/>
        </w:rPr>
      </w:pPr>
      <w:r>
        <w:rPr>
          <w:rFonts w:ascii="Aptos" w:eastAsia="Times New Roman" w:hAnsi="Aptos"/>
          <w:color w:val="000000"/>
        </w:rPr>
        <w:t>We are proud to be a community school for the community so try to put on many events and also workshops. Please try to attend workshops and events if you are able to or they interest you. You're always welcome. </w:t>
      </w:r>
    </w:p>
    <w:p w14:paraId="3AEAE96F" w14:textId="66A3AB85" w:rsidR="00DA04D0" w:rsidRDefault="00DA04D0" w:rsidP="00DA04D0">
      <w:pPr>
        <w:rPr>
          <w:rFonts w:ascii="Aptos" w:eastAsia="Times New Roman" w:hAnsi="Aptos"/>
          <w:color w:val="000000"/>
        </w:rPr>
      </w:pPr>
      <w:r>
        <w:rPr>
          <w:rFonts w:ascii="Aptos" w:eastAsia="Times New Roman" w:hAnsi="Aptos"/>
          <w:color w:val="000000"/>
        </w:rPr>
        <w:t>A few workshops have been poorly attended lately despite asking parents if they would like it. We will continue to offer events and opportunities but will continue to ask parents what they would like us to offer. Please make an effort to attend if you can. A questionnaire will be out shortly with ideas about what you'd like.  </w:t>
      </w:r>
    </w:p>
    <w:p w14:paraId="610A121A" w14:textId="291B8E75" w:rsidR="00DA04D0" w:rsidRDefault="00DA04D0" w:rsidP="00DA04D0">
      <w:pPr>
        <w:rPr>
          <w:rFonts w:ascii="Aptos" w:eastAsia="Times New Roman" w:hAnsi="Aptos"/>
          <w:color w:val="000000"/>
        </w:rPr>
      </w:pPr>
      <w:r>
        <w:rPr>
          <w:rFonts w:ascii="Aptos" w:eastAsia="Times New Roman" w:hAnsi="Aptos"/>
          <w:color w:val="000000"/>
        </w:rPr>
        <w:t xml:space="preserve">Thanks to everyone for supporting the children selling jacket potatoes this week in the outdoor kitchen. After half term they'll be doing Pizzas and in the </w:t>
      </w:r>
      <w:r>
        <w:rPr>
          <w:rFonts w:ascii="Aptos" w:eastAsia="Times New Roman" w:hAnsi="Aptos"/>
          <w:color w:val="000000"/>
        </w:rPr>
        <w:t>summer</w:t>
      </w:r>
      <w:r>
        <w:rPr>
          <w:rFonts w:ascii="Aptos" w:eastAsia="Times New Roman" w:hAnsi="Aptos"/>
          <w:color w:val="000000"/>
        </w:rPr>
        <w:t xml:space="preserve"> a BBQ.</w:t>
      </w:r>
    </w:p>
    <w:p w14:paraId="7C5174D3" w14:textId="77777777" w:rsidR="00DA04D0" w:rsidRDefault="00DA04D0" w:rsidP="00DA04D0">
      <w:pPr>
        <w:rPr>
          <w:rFonts w:ascii="Aptos" w:eastAsia="Times New Roman" w:hAnsi="Aptos"/>
          <w:color w:val="000000"/>
        </w:rPr>
      </w:pPr>
      <w:r>
        <w:rPr>
          <w:rFonts w:ascii="Aptos" w:eastAsia="Times New Roman" w:hAnsi="Aptos"/>
          <w:color w:val="000000"/>
        </w:rPr>
        <w:t>Volunteers - We will are seeking volunteers to help the school with various things. Please keep an eye out for a form on dojo. If you want to or are able to help with anything we'd be thankful. </w:t>
      </w:r>
    </w:p>
    <w:p w14:paraId="62E82EE4" w14:textId="77777777" w:rsidR="00DA04D0" w:rsidRDefault="00DA04D0" w:rsidP="00DA04D0">
      <w:pPr>
        <w:rPr>
          <w:rFonts w:ascii="Aptos" w:eastAsia="Times New Roman" w:hAnsi="Aptos"/>
          <w:color w:val="000000"/>
        </w:rPr>
      </w:pPr>
      <w:r>
        <w:rPr>
          <w:rFonts w:ascii="Aptos" w:eastAsia="Times New Roman" w:hAnsi="Aptos"/>
          <w:color w:val="000000"/>
        </w:rPr>
        <w:t>Thanks to all the parents who already volunteer, raise funds for the school and help with groups. It is always appreciated and makes a huge difference! </w:t>
      </w:r>
    </w:p>
    <w:p w14:paraId="5E8FF031" w14:textId="77777777" w:rsidR="00DA04D0" w:rsidRDefault="00DA04D0" w:rsidP="00DA04D0">
      <w:pPr>
        <w:rPr>
          <w:rFonts w:ascii="Aptos" w:eastAsia="Times New Roman" w:hAnsi="Aptos"/>
          <w:color w:val="000000"/>
        </w:rPr>
      </w:pPr>
      <w:r>
        <w:rPr>
          <w:rFonts w:ascii="Aptos" w:eastAsia="Times New Roman" w:hAnsi="Aptos"/>
          <w:b/>
          <w:bCs/>
          <w:color w:val="000000"/>
        </w:rPr>
        <w:t>Online Safety</w:t>
      </w:r>
      <w:r>
        <w:rPr>
          <w:rFonts w:ascii="Aptos" w:eastAsia="Times New Roman" w:hAnsi="Aptos"/>
          <w:color w:val="000000"/>
        </w:rPr>
        <w:t> </w:t>
      </w:r>
    </w:p>
    <w:p w14:paraId="52FE6683" w14:textId="77777777" w:rsidR="00DA04D0" w:rsidRDefault="00DA04D0" w:rsidP="00DA04D0">
      <w:pPr>
        <w:rPr>
          <w:rFonts w:ascii="Aptos" w:eastAsia="Times New Roman" w:hAnsi="Aptos"/>
          <w:color w:val="000000"/>
        </w:rPr>
      </w:pPr>
      <w:r>
        <w:rPr>
          <w:rFonts w:ascii="Aptos" w:eastAsia="Times New Roman" w:hAnsi="Aptos"/>
          <w:color w:val="000000"/>
        </w:rPr>
        <w:t>Recently, there has an increase in issues with social media, whatsapp groups and online safety. Just a reminder to be really vigilant and check your children's phones and devices. We have increased our online safety lessons to support with this. </w:t>
      </w:r>
    </w:p>
    <w:p w14:paraId="04AF883C" w14:textId="77777777" w:rsidR="00DA04D0" w:rsidRDefault="00DA04D0" w:rsidP="00DA04D0">
      <w:pPr>
        <w:rPr>
          <w:rFonts w:ascii="Aptos" w:eastAsia="Times New Roman" w:hAnsi="Aptos"/>
          <w:color w:val="000000"/>
        </w:rPr>
      </w:pPr>
    </w:p>
    <w:p w14:paraId="5D0A14B3" w14:textId="77777777" w:rsidR="00DA04D0" w:rsidRDefault="00DA04D0" w:rsidP="00DA04D0">
      <w:pPr>
        <w:rPr>
          <w:rFonts w:ascii="Aptos" w:eastAsia="Times New Roman" w:hAnsi="Aptos"/>
          <w:color w:val="000000"/>
        </w:rPr>
      </w:pPr>
      <w:r>
        <w:rPr>
          <w:rFonts w:ascii="Aptos" w:eastAsia="Times New Roman" w:hAnsi="Aptos"/>
          <w:b/>
          <w:bCs/>
          <w:color w:val="000000"/>
        </w:rPr>
        <w:t>Attendance and Uniform</w:t>
      </w:r>
    </w:p>
    <w:p w14:paraId="66C90BFD" w14:textId="77777777" w:rsidR="00DA04D0" w:rsidRDefault="00DA04D0" w:rsidP="00DA04D0">
      <w:pPr>
        <w:rPr>
          <w:rFonts w:ascii="Aptos" w:eastAsia="Times New Roman" w:hAnsi="Aptos"/>
          <w:color w:val="000000"/>
        </w:rPr>
      </w:pPr>
      <w:r>
        <w:rPr>
          <w:rFonts w:ascii="Aptos" w:eastAsia="Times New Roman" w:hAnsi="Aptos"/>
          <w:color w:val="000000"/>
        </w:rPr>
        <w:t>Some really good improvements in uniform and attendance lately. Pease keep this going. Uniform is so important for a sense of belonging and looking the part! The higher your school attendance the more you get from school. If you need any support with these please see Mrs Saunders or Mrs Jones-Jones (Mrs JJ). </w:t>
      </w:r>
    </w:p>
    <w:p w14:paraId="49DDD781" w14:textId="77777777" w:rsidR="00DA04D0" w:rsidRDefault="00DA04D0" w:rsidP="00DA04D0">
      <w:pPr>
        <w:rPr>
          <w:rFonts w:ascii="Aptos" w:eastAsia="Times New Roman" w:hAnsi="Aptos"/>
          <w:color w:val="000000"/>
        </w:rPr>
      </w:pPr>
    </w:p>
    <w:p w14:paraId="5EA14D99" w14:textId="77777777" w:rsidR="00DA04D0" w:rsidRDefault="00DA04D0" w:rsidP="00DA04D0">
      <w:pPr>
        <w:rPr>
          <w:rFonts w:ascii="Aptos" w:eastAsia="Times New Roman" w:hAnsi="Aptos"/>
          <w:color w:val="000000"/>
        </w:rPr>
      </w:pPr>
      <w:r>
        <w:rPr>
          <w:rFonts w:ascii="Aptos" w:eastAsia="Times New Roman" w:hAnsi="Aptos"/>
          <w:b/>
          <w:bCs/>
          <w:color w:val="000000"/>
        </w:rPr>
        <w:t>Safety</w:t>
      </w:r>
      <w:r>
        <w:rPr>
          <w:rFonts w:ascii="Aptos" w:eastAsia="Times New Roman" w:hAnsi="Aptos"/>
          <w:color w:val="000000"/>
        </w:rPr>
        <w:t> </w:t>
      </w:r>
    </w:p>
    <w:p w14:paraId="6D2AC956" w14:textId="77777777" w:rsidR="00DA04D0" w:rsidRDefault="00DA04D0" w:rsidP="00DA04D0">
      <w:pPr>
        <w:rPr>
          <w:rFonts w:ascii="Aptos" w:eastAsia="Times New Roman" w:hAnsi="Aptos"/>
          <w:color w:val="000000"/>
        </w:rPr>
      </w:pPr>
      <w:r>
        <w:rPr>
          <w:rFonts w:ascii="Aptos" w:eastAsia="Times New Roman" w:hAnsi="Aptos"/>
          <w:color w:val="000000"/>
        </w:rPr>
        <w:t>I always remind everyone about parking responsibly around the school and avoiding zig zags. Fingers crossed the weather improves soon so maybe walking to school will be a good option. We can look to reintroduce our walking to school routes. </w:t>
      </w:r>
    </w:p>
    <w:p w14:paraId="0BC496BD" w14:textId="167CBE51" w:rsidR="00DA04D0" w:rsidRDefault="00DA04D0" w:rsidP="00DA04D0">
      <w:pPr>
        <w:rPr>
          <w:rFonts w:ascii="Aptos" w:eastAsia="Times New Roman" w:hAnsi="Aptos"/>
          <w:color w:val="000000"/>
        </w:rPr>
      </w:pPr>
      <w:r>
        <w:rPr>
          <w:rFonts w:ascii="Aptos" w:eastAsia="Times New Roman" w:hAnsi="Aptos"/>
          <w:color w:val="000000"/>
        </w:rPr>
        <w:t>Please also remember that the school site has a strict 5mph speed limit and to take great care when dropping off at Breakfast Club. </w:t>
      </w:r>
    </w:p>
    <w:p w14:paraId="0FD785B6" w14:textId="77777777" w:rsidR="00DA04D0" w:rsidRDefault="00DA04D0" w:rsidP="00DA04D0">
      <w:pPr>
        <w:rPr>
          <w:rFonts w:ascii="Aptos" w:eastAsia="Times New Roman" w:hAnsi="Aptos"/>
          <w:color w:val="000000"/>
        </w:rPr>
      </w:pPr>
      <w:r>
        <w:rPr>
          <w:rFonts w:ascii="Aptos" w:eastAsia="Times New Roman" w:hAnsi="Aptos"/>
          <w:b/>
          <w:bCs/>
          <w:color w:val="000000"/>
        </w:rPr>
        <w:t>Dates </w:t>
      </w:r>
    </w:p>
    <w:p w14:paraId="5A3161AB" w14:textId="77777777" w:rsidR="00DA04D0" w:rsidRDefault="00DA04D0" w:rsidP="00DA04D0">
      <w:pPr>
        <w:rPr>
          <w:rFonts w:ascii="Aptos" w:eastAsia="Times New Roman" w:hAnsi="Aptos"/>
          <w:color w:val="000000"/>
        </w:rPr>
      </w:pPr>
      <w:r>
        <w:rPr>
          <w:rFonts w:ascii="Aptos" w:eastAsia="Times New Roman" w:hAnsi="Aptos"/>
          <w:color w:val="000000"/>
        </w:rPr>
        <w:t>12</w:t>
      </w:r>
      <w:r>
        <w:rPr>
          <w:rFonts w:ascii="Aptos" w:eastAsia="Times New Roman" w:hAnsi="Aptos"/>
          <w:color w:val="000000"/>
          <w:vertAlign w:val="superscript"/>
        </w:rPr>
        <w:t>th</w:t>
      </w:r>
      <w:r>
        <w:rPr>
          <w:rFonts w:ascii="Aptos" w:eastAsia="Times New Roman" w:hAnsi="Aptos"/>
          <w:color w:val="000000"/>
        </w:rPr>
        <w:t> February - School Eurovision </w:t>
      </w:r>
    </w:p>
    <w:p w14:paraId="337CD30F" w14:textId="77777777" w:rsidR="00DA04D0" w:rsidRDefault="00DA04D0" w:rsidP="00DA04D0">
      <w:pPr>
        <w:rPr>
          <w:rFonts w:ascii="Aptos" w:eastAsia="Times New Roman" w:hAnsi="Aptos"/>
          <w:color w:val="000000"/>
        </w:rPr>
      </w:pPr>
      <w:r>
        <w:rPr>
          <w:rFonts w:ascii="Aptos" w:eastAsia="Times New Roman" w:hAnsi="Aptos"/>
          <w:color w:val="000000"/>
        </w:rPr>
        <w:t>13</w:t>
      </w:r>
      <w:r>
        <w:rPr>
          <w:rFonts w:ascii="Aptos" w:eastAsia="Times New Roman" w:hAnsi="Aptos"/>
          <w:color w:val="000000"/>
          <w:vertAlign w:val="superscript"/>
        </w:rPr>
        <w:t>th</w:t>
      </w:r>
      <w:r>
        <w:rPr>
          <w:rFonts w:ascii="Aptos" w:eastAsia="Times New Roman" w:hAnsi="Aptos"/>
          <w:color w:val="000000"/>
        </w:rPr>
        <w:t> February- Last day of half term </w:t>
      </w:r>
    </w:p>
    <w:p w14:paraId="56B9BC8A" w14:textId="77777777" w:rsidR="00DA04D0" w:rsidRDefault="00DA04D0" w:rsidP="00DA04D0">
      <w:pPr>
        <w:rPr>
          <w:rFonts w:ascii="Aptos" w:eastAsia="Times New Roman" w:hAnsi="Aptos"/>
          <w:color w:val="000000"/>
        </w:rPr>
      </w:pPr>
      <w:r>
        <w:rPr>
          <w:rFonts w:ascii="Aptos" w:eastAsia="Times New Roman" w:hAnsi="Aptos"/>
          <w:color w:val="000000"/>
        </w:rPr>
        <w:t>23</w:t>
      </w:r>
      <w:r>
        <w:rPr>
          <w:rFonts w:ascii="Aptos" w:eastAsia="Times New Roman" w:hAnsi="Aptos"/>
          <w:color w:val="000000"/>
          <w:vertAlign w:val="superscript"/>
        </w:rPr>
        <w:t>rd</w:t>
      </w:r>
      <w:r>
        <w:rPr>
          <w:rFonts w:ascii="Aptos" w:eastAsia="Times New Roman" w:hAnsi="Aptos"/>
          <w:color w:val="000000"/>
        </w:rPr>
        <w:t> February - Return after half term </w:t>
      </w:r>
    </w:p>
    <w:p w14:paraId="2E82EF06" w14:textId="77777777" w:rsidR="00DA04D0" w:rsidRDefault="00DA04D0" w:rsidP="00DA04D0">
      <w:pPr>
        <w:rPr>
          <w:rFonts w:ascii="Aptos" w:eastAsia="Times New Roman" w:hAnsi="Aptos"/>
          <w:color w:val="000000"/>
        </w:rPr>
      </w:pPr>
      <w:r>
        <w:rPr>
          <w:rFonts w:ascii="Aptos" w:eastAsia="Times New Roman" w:hAnsi="Aptos"/>
          <w:color w:val="000000"/>
        </w:rPr>
        <w:t>24</w:t>
      </w:r>
      <w:r>
        <w:rPr>
          <w:rFonts w:ascii="Aptos" w:eastAsia="Times New Roman" w:hAnsi="Aptos"/>
          <w:color w:val="000000"/>
          <w:vertAlign w:val="superscript"/>
        </w:rPr>
        <w:t>th</w:t>
      </w:r>
      <w:r>
        <w:rPr>
          <w:rFonts w:ascii="Aptos" w:eastAsia="Times New Roman" w:hAnsi="Aptos"/>
          <w:color w:val="000000"/>
        </w:rPr>
        <w:t> February - Visitors from USA in school </w:t>
      </w:r>
    </w:p>
    <w:p w14:paraId="70187A71" w14:textId="552F1B63" w:rsidR="00DA04D0" w:rsidRDefault="00DA04D0" w:rsidP="00DA04D0">
      <w:pPr>
        <w:rPr>
          <w:rFonts w:ascii="Aptos" w:eastAsia="Times New Roman" w:hAnsi="Aptos"/>
          <w:color w:val="000000"/>
        </w:rPr>
      </w:pPr>
      <w:r>
        <w:rPr>
          <w:rFonts w:ascii="Aptos" w:eastAsia="Times New Roman" w:hAnsi="Aptos"/>
          <w:color w:val="000000"/>
        </w:rPr>
        <w:t>27</w:t>
      </w:r>
      <w:r>
        <w:rPr>
          <w:rFonts w:ascii="Aptos" w:eastAsia="Times New Roman" w:hAnsi="Aptos"/>
          <w:color w:val="000000"/>
          <w:vertAlign w:val="superscript"/>
        </w:rPr>
        <w:t>th</w:t>
      </w:r>
      <w:r>
        <w:rPr>
          <w:rFonts w:ascii="Aptos" w:eastAsia="Times New Roman" w:hAnsi="Aptos"/>
          <w:color w:val="000000"/>
        </w:rPr>
        <w:t xml:space="preserve"> February - St David's Day celebration </w:t>
      </w:r>
      <w:r>
        <w:rPr>
          <w:rFonts w:ascii="Aptos" w:eastAsia="Times New Roman" w:hAnsi="Aptos"/>
          <w:color w:val="000000"/>
        </w:rPr>
        <w:t>(Welsh</w:t>
      </w:r>
      <w:r>
        <w:rPr>
          <w:rFonts w:ascii="Aptos" w:eastAsia="Times New Roman" w:hAnsi="Aptos"/>
          <w:color w:val="000000"/>
        </w:rPr>
        <w:t xml:space="preserve"> Costumes, Wales kits, wear red)</w:t>
      </w:r>
    </w:p>
    <w:p w14:paraId="761E22E7" w14:textId="77777777" w:rsidR="00DA04D0" w:rsidRDefault="00DA04D0" w:rsidP="00DA04D0">
      <w:pPr>
        <w:rPr>
          <w:rFonts w:ascii="Aptos" w:eastAsia="Times New Roman" w:hAnsi="Aptos"/>
          <w:color w:val="000000"/>
        </w:rPr>
      </w:pPr>
      <w:r>
        <w:rPr>
          <w:rFonts w:ascii="Aptos" w:eastAsia="Times New Roman" w:hAnsi="Aptos"/>
          <w:color w:val="000000"/>
        </w:rPr>
        <w:t>16</w:t>
      </w:r>
      <w:r>
        <w:rPr>
          <w:rFonts w:ascii="Aptos" w:eastAsia="Times New Roman" w:hAnsi="Aptos"/>
          <w:color w:val="000000"/>
          <w:vertAlign w:val="superscript"/>
        </w:rPr>
        <w:t>th</w:t>
      </w:r>
      <w:r>
        <w:rPr>
          <w:rFonts w:ascii="Aptos" w:eastAsia="Times New Roman" w:hAnsi="Aptos"/>
          <w:color w:val="000000"/>
        </w:rPr>
        <w:t> and 17</w:t>
      </w:r>
      <w:r>
        <w:rPr>
          <w:rFonts w:ascii="Aptos" w:eastAsia="Times New Roman" w:hAnsi="Aptos"/>
          <w:color w:val="000000"/>
          <w:vertAlign w:val="superscript"/>
        </w:rPr>
        <w:t>th</w:t>
      </w:r>
      <w:r>
        <w:rPr>
          <w:rFonts w:ascii="Aptos" w:eastAsia="Times New Roman" w:hAnsi="Aptos"/>
          <w:color w:val="000000"/>
        </w:rPr>
        <w:t> March - Parents Evenings </w:t>
      </w:r>
    </w:p>
    <w:p w14:paraId="7D2E00CF" w14:textId="5E8F9176" w:rsidR="00DA04D0" w:rsidRDefault="00DA04D0" w:rsidP="00DA04D0">
      <w:pPr>
        <w:rPr>
          <w:rFonts w:ascii="Aptos" w:eastAsia="Times New Roman" w:hAnsi="Aptos"/>
          <w:color w:val="000000"/>
        </w:rPr>
      </w:pPr>
      <w:r>
        <w:rPr>
          <w:rFonts w:ascii="Aptos" w:eastAsia="Times New Roman" w:hAnsi="Aptos"/>
          <w:color w:val="000000"/>
        </w:rPr>
        <w:t>26</w:t>
      </w:r>
      <w:r>
        <w:rPr>
          <w:rFonts w:ascii="Aptos" w:eastAsia="Times New Roman" w:hAnsi="Aptos"/>
          <w:color w:val="000000"/>
          <w:vertAlign w:val="superscript"/>
        </w:rPr>
        <w:t>th</w:t>
      </w:r>
      <w:r>
        <w:rPr>
          <w:rFonts w:ascii="Aptos" w:eastAsia="Times New Roman" w:hAnsi="Aptos"/>
          <w:color w:val="000000"/>
        </w:rPr>
        <w:t xml:space="preserve"> March - Easter Bonnet Parade </w:t>
      </w:r>
      <w:r>
        <w:rPr>
          <w:rFonts w:ascii="Aptos" w:eastAsia="Times New Roman" w:hAnsi="Aptos"/>
          <w:color w:val="000000"/>
        </w:rPr>
        <w:t>(Nursery</w:t>
      </w:r>
      <w:r>
        <w:rPr>
          <w:rFonts w:ascii="Aptos" w:eastAsia="Times New Roman" w:hAnsi="Aptos"/>
          <w:color w:val="000000"/>
        </w:rPr>
        <w:t xml:space="preserve"> - Y2), Easter </w:t>
      </w:r>
      <w:bookmarkStart w:id="0" w:name="_GoBack"/>
      <w:bookmarkEnd w:id="0"/>
      <w:r>
        <w:rPr>
          <w:rFonts w:ascii="Aptos" w:eastAsia="Times New Roman" w:hAnsi="Aptos"/>
          <w:color w:val="000000"/>
        </w:rPr>
        <w:t>egg</w:t>
      </w:r>
      <w:r>
        <w:rPr>
          <w:rFonts w:ascii="Aptos" w:eastAsia="Times New Roman" w:hAnsi="Aptos"/>
          <w:color w:val="000000"/>
        </w:rPr>
        <w:t xml:space="preserve"> competition </w:t>
      </w:r>
      <w:r>
        <w:rPr>
          <w:rFonts w:ascii="Aptos" w:eastAsia="Times New Roman" w:hAnsi="Aptos"/>
          <w:color w:val="000000"/>
        </w:rPr>
        <w:t>(Y3</w:t>
      </w:r>
      <w:r>
        <w:rPr>
          <w:rFonts w:ascii="Aptos" w:eastAsia="Times New Roman" w:hAnsi="Aptos"/>
          <w:color w:val="000000"/>
        </w:rPr>
        <w:t>-Y6) </w:t>
      </w:r>
    </w:p>
    <w:p w14:paraId="68E20001" w14:textId="76ED5384" w:rsidR="00DA04D0" w:rsidRDefault="00DA04D0" w:rsidP="00DA04D0">
      <w:pPr>
        <w:rPr>
          <w:rFonts w:ascii="Aptos" w:eastAsia="Times New Roman" w:hAnsi="Aptos"/>
          <w:color w:val="000000"/>
        </w:rPr>
      </w:pPr>
      <w:r>
        <w:rPr>
          <w:rFonts w:ascii="Aptos" w:eastAsia="Times New Roman" w:hAnsi="Aptos"/>
          <w:color w:val="000000"/>
        </w:rPr>
        <w:t>27</w:t>
      </w:r>
      <w:r>
        <w:rPr>
          <w:rFonts w:ascii="Aptos" w:eastAsia="Times New Roman" w:hAnsi="Aptos"/>
          <w:color w:val="000000"/>
          <w:vertAlign w:val="superscript"/>
        </w:rPr>
        <w:t>th</w:t>
      </w:r>
      <w:r>
        <w:rPr>
          <w:rFonts w:ascii="Aptos" w:eastAsia="Times New Roman" w:hAnsi="Aptos"/>
          <w:color w:val="000000"/>
        </w:rPr>
        <w:t xml:space="preserve"> March - Last day of </w:t>
      </w:r>
      <w:r>
        <w:rPr>
          <w:rFonts w:ascii="Aptos" w:eastAsia="Times New Roman" w:hAnsi="Aptos"/>
          <w:color w:val="000000"/>
        </w:rPr>
        <w:t xml:space="preserve">term. </w:t>
      </w:r>
      <w:r>
        <w:rPr>
          <w:rFonts w:ascii="Aptos" w:eastAsia="Times New Roman" w:hAnsi="Aptos"/>
          <w:color w:val="000000"/>
        </w:rPr>
        <w:t>Return to school on 13</w:t>
      </w:r>
      <w:r>
        <w:rPr>
          <w:rFonts w:ascii="Aptos" w:eastAsia="Times New Roman" w:hAnsi="Aptos"/>
          <w:color w:val="000000"/>
          <w:vertAlign w:val="superscript"/>
        </w:rPr>
        <w:t>th</w:t>
      </w:r>
      <w:r>
        <w:rPr>
          <w:rFonts w:ascii="Aptos" w:eastAsia="Times New Roman" w:hAnsi="Aptos"/>
          <w:color w:val="000000"/>
        </w:rPr>
        <w:t> April </w:t>
      </w:r>
    </w:p>
    <w:p w14:paraId="41271B7A" w14:textId="77777777" w:rsidR="00DA04D0" w:rsidRDefault="00DA04D0" w:rsidP="00DA04D0">
      <w:pPr>
        <w:rPr>
          <w:rFonts w:ascii="Aptos" w:eastAsia="Times New Roman" w:hAnsi="Aptos"/>
          <w:color w:val="000000"/>
        </w:rPr>
      </w:pPr>
    </w:p>
    <w:p w14:paraId="3F84A9E7" w14:textId="2CB4285A" w:rsidR="00DA04D0" w:rsidRDefault="00DA04D0" w:rsidP="00DA04D0">
      <w:pPr>
        <w:rPr>
          <w:rFonts w:ascii="Aptos" w:eastAsia="Times New Roman" w:hAnsi="Aptos"/>
          <w:color w:val="000000"/>
        </w:rPr>
      </w:pPr>
      <w:r>
        <w:rPr>
          <w:rFonts w:ascii="Aptos" w:eastAsia="Times New Roman" w:hAnsi="Aptos"/>
          <w:color w:val="000000"/>
        </w:rPr>
        <w:t>Thanks for your ongoing support. </w:t>
      </w:r>
    </w:p>
    <w:p w14:paraId="5F76E66C" w14:textId="77777777" w:rsidR="00DA04D0" w:rsidRDefault="00DA04D0" w:rsidP="00DA04D0">
      <w:pPr>
        <w:rPr>
          <w:rFonts w:ascii="Aptos" w:eastAsia="Times New Roman" w:hAnsi="Aptos"/>
          <w:color w:val="000000"/>
        </w:rPr>
      </w:pPr>
      <w:r>
        <w:rPr>
          <w:rFonts w:ascii="Aptos" w:eastAsia="Times New Roman" w:hAnsi="Aptos"/>
          <w:color w:val="000000"/>
        </w:rPr>
        <w:t>Kind Regards, </w:t>
      </w:r>
    </w:p>
    <w:p w14:paraId="21336FE2" w14:textId="59A8CAB4" w:rsidR="00AA2F69" w:rsidRDefault="00DA04D0" w:rsidP="00AA2F69">
      <w:pPr>
        <w:rPr>
          <w:rFonts w:ascii="Aptos" w:eastAsia="Times New Roman" w:hAnsi="Aptos"/>
          <w:color w:val="000000"/>
        </w:rPr>
      </w:pPr>
      <w:r>
        <w:rPr>
          <w:rFonts w:ascii="Aptos" w:eastAsia="Times New Roman" w:hAnsi="Aptos"/>
          <w:color w:val="000000"/>
        </w:rPr>
        <w:t>Mr Brown </w:t>
      </w:r>
    </w:p>
    <w:p w14:paraId="2AD154EB" w14:textId="4B54303F" w:rsidR="006416BA" w:rsidRPr="007459FA" w:rsidRDefault="006416BA" w:rsidP="006416BA">
      <w:pPr>
        <w:rPr>
          <w:rFonts w:ascii="Arial" w:eastAsia="Times New Roman" w:hAnsi="Arial" w:cs="Arial"/>
          <w:color w:val="000000"/>
          <w:sz w:val="18"/>
          <w:szCs w:val="18"/>
        </w:rPr>
      </w:pPr>
    </w:p>
    <w:sectPr w:rsidR="006416BA" w:rsidRPr="007459FA" w:rsidSect="000A26FE">
      <w:footerReference w:type="default" r:id="rId14"/>
      <w:type w:val="continuous"/>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19F05" w14:textId="77777777" w:rsidR="004460BB" w:rsidRDefault="004460BB" w:rsidP="002D1A40">
      <w:pPr>
        <w:spacing w:after="0" w:line="240" w:lineRule="auto"/>
      </w:pPr>
      <w:r>
        <w:separator/>
      </w:r>
    </w:p>
  </w:endnote>
  <w:endnote w:type="continuationSeparator" w:id="0">
    <w:p w14:paraId="3AE880A3" w14:textId="77777777" w:rsidR="004460BB" w:rsidRDefault="004460BB" w:rsidP="002D1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8F396" w14:textId="77777777" w:rsidR="002D1A40" w:rsidRDefault="002D1A40">
    <w:pPr>
      <w:pStyle w:val="Footer"/>
    </w:pPr>
  </w:p>
  <w:p w14:paraId="72A3D3EC" w14:textId="77777777" w:rsidR="00016118" w:rsidRDefault="00016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2078F" w14:textId="77777777" w:rsidR="004460BB" w:rsidRDefault="004460BB" w:rsidP="002D1A40">
      <w:pPr>
        <w:spacing w:after="0" w:line="240" w:lineRule="auto"/>
      </w:pPr>
      <w:r>
        <w:separator/>
      </w:r>
    </w:p>
  </w:footnote>
  <w:footnote w:type="continuationSeparator" w:id="0">
    <w:p w14:paraId="2E58FD90" w14:textId="77777777" w:rsidR="004460BB" w:rsidRDefault="004460BB" w:rsidP="002D1A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6352A"/>
    <w:multiLevelType w:val="multilevel"/>
    <w:tmpl w:val="B980E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9564B6"/>
    <w:multiLevelType w:val="multilevel"/>
    <w:tmpl w:val="B6100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8817A4"/>
    <w:multiLevelType w:val="hybridMultilevel"/>
    <w:tmpl w:val="4AE22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5D119F"/>
    <w:multiLevelType w:val="multilevel"/>
    <w:tmpl w:val="4E1AC1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0235CA6"/>
    <w:multiLevelType w:val="multilevel"/>
    <w:tmpl w:val="437200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EB5B7B"/>
    <w:multiLevelType w:val="multilevel"/>
    <w:tmpl w:val="8506D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07"/>
    <w:rsid w:val="00011613"/>
    <w:rsid w:val="00016118"/>
    <w:rsid w:val="00042CEB"/>
    <w:rsid w:val="0004462F"/>
    <w:rsid w:val="00064052"/>
    <w:rsid w:val="000678E4"/>
    <w:rsid w:val="0007379D"/>
    <w:rsid w:val="000857EB"/>
    <w:rsid w:val="00095DD4"/>
    <w:rsid w:val="00095FE8"/>
    <w:rsid w:val="000A26FE"/>
    <w:rsid w:val="000B2285"/>
    <w:rsid w:val="000B6482"/>
    <w:rsid w:val="000C2294"/>
    <w:rsid w:val="000D4F56"/>
    <w:rsid w:val="000E5D72"/>
    <w:rsid w:val="000F02BF"/>
    <w:rsid w:val="0010414C"/>
    <w:rsid w:val="001207AB"/>
    <w:rsid w:val="00126229"/>
    <w:rsid w:val="00144ACE"/>
    <w:rsid w:val="00150CBD"/>
    <w:rsid w:val="001566B9"/>
    <w:rsid w:val="00164400"/>
    <w:rsid w:val="0017730F"/>
    <w:rsid w:val="001A656A"/>
    <w:rsid w:val="001A6AD6"/>
    <w:rsid w:val="001B4064"/>
    <w:rsid w:val="001D1661"/>
    <w:rsid w:val="001E2F2A"/>
    <w:rsid w:val="00230732"/>
    <w:rsid w:val="00234023"/>
    <w:rsid w:val="0025546E"/>
    <w:rsid w:val="00260BD2"/>
    <w:rsid w:val="00260F7F"/>
    <w:rsid w:val="002672B3"/>
    <w:rsid w:val="002720F5"/>
    <w:rsid w:val="00291763"/>
    <w:rsid w:val="00295472"/>
    <w:rsid w:val="002A6493"/>
    <w:rsid w:val="002B52B2"/>
    <w:rsid w:val="002B5AC3"/>
    <w:rsid w:val="002B6B93"/>
    <w:rsid w:val="002C24D3"/>
    <w:rsid w:val="002C3DF9"/>
    <w:rsid w:val="002C641B"/>
    <w:rsid w:val="002D1A40"/>
    <w:rsid w:val="002D21E0"/>
    <w:rsid w:val="002D2A0F"/>
    <w:rsid w:val="002D79E3"/>
    <w:rsid w:val="002D7A0F"/>
    <w:rsid w:val="002E61FA"/>
    <w:rsid w:val="002F3905"/>
    <w:rsid w:val="002F6735"/>
    <w:rsid w:val="0030462E"/>
    <w:rsid w:val="00312528"/>
    <w:rsid w:val="00333907"/>
    <w:rsid w:val="00336FA2"/>
    <w:rsid w:val="0034367E"/>
    <w:rsid w:val="003518F8"/>
    <w:rsid w:val="00353C88"/>
    <w:rsid w:val="003565A0"/>
    <w:rsid w:val="00365803"/>
    <w:rsid w:val="00366B0B"/>
    <w:rsid w:val="0036710E"/>
    <w:rsid w:val="00377D5D"/>
    <w:rsid w:val="0038514D"/>
    <w:rsid w:val="0039057B"/>
    <w:rsid w:val="003A003B"/>
    <w:rsid w:val="003B2E9B"/>
    <w:rsid w:val="003D6F97"/>
    <w:rsid w:val="003E7CD6"/>
    <w:rsid w:val="004047EB"/>
    <w:rsid w:val="00415005"/>
    <w:rsid w:val="00431B0B"/>
    <w:rsid w:val="0043350D"/>
    <w:rsid w:val="004421E0"/>
    <w:rsid w:val="004460BB"/>
    <w:rsid w:val="00451671"/>
    <w:rsid w:val="00466AB5"/>
    <w:rsid w:val="00474F5B"/>
    <w:rsid w:val="004A0C87"/>
    <w:rsid w:val="004A1665"/>
    <w:rsid w:val="004C0BCF"/>
    <w:rsid w:val="004D7313"/>
    <w:rsid w:val="004F5F26"/>
    <w:rsid w:val="0051270F"/>
    <w:rsid w:val="00523CD0"/>
    <w:rsid w:val="00530E57"/>
    <w:rsid w:val="00541EE8"/>
    <w:rsid w:val="005452FA"/>
    <w:rsid w:val="005458AA"/>
    <w:rsid w:val="00547F0F"/>
    <w:rsid w:val="0056598A"/>
    <w:rsid w:val="00566A96"/>
    <w:rsid w:val="00566B1E"/>
    <w:rsid w:val="005A3B57"/>
    <w:rsid w:val="005E58EE"/>
    <w:rsid w:val="005F3A30"/>
    <w:rsid w:val="005F4D32"/>
    <w:rsid w:val="005F4D7C"/>
    <w:rsid w:val="005F5E16"/>
    <w:rsid w:val="005F7B95"/>
    <w:rsid w:val="005F7E31"/>
    <w:rsid w:val="00602CD8"/>
    <w:rsid w:val="006416BA"/>
    <w:rsid w:val="00661CE2"/>
    <w:rsid w:val="00663867"/>
    <w:rsid w:val="00663A45"/>
    <w:rsid w:val="00665BEA"/>
    <w:rsid w:val="00673AA4"/>
    <w:rsid w:val="00683547"/>
    <w:rsid w:val="006943FA"/>
    <w:rsid w:val="006D0DCB"/>
    <w:rsid w:val="006D3295"/>
    <w:rsid w:val="006D5C9C"/>
    <w:rsid w:val="006E1063"/>
    <w:rsid w:val="006E3FE9"/>
    <w:rsid w:val="006F28E8"/>
    <w:rsid w:val="00711E29"/>
    <w:rsid w:val="007149D9"/>
    <w:rsid w:val="007269B0"/>
    <w:rsid w:val="007459FA"/>
    <w:rsid w:val="007626DA"/>
    <w:rsid w:val="00763FD6"/>
    <w:rsid w:val="00785153"/>
    <w:rsid w:val="00796A73"/>
    <w:rsid w:val="00796E5E"/>
    <w:rsid w:val="007B3729"/>
    <w:rsid w:val="007B3E10"/>
    <w:rsid w:val="007B67C1"/>
    <w:rsid w:val="007D0FD9"/>
    <w:rsid w:val="007E0620"/>
    <w:rsid w:val="007F17CF"/>
    <w:rsid w:val="007F27D3"/>
    <w:rsid w:val="00806882"/>
    <w:rsid w:val="00822441"/>
    <w:rsid w:val="00837C3F"/>
    <w:rsid w:val="008424C5"/>
    <w:rsid w:val="00851C9B"/>
    <w:rsid w:val="008642A6"/>
    <w:rsid w:val="00880877"/>
    <w:rsid w:val="008A23AF"/>
    <w:rsid w:val="008B7DA8"/>
    <w:rsid w:val="008C0FA2"/>
    <w:rsid w:val="008D2BA5"/>
    <w:rsid w:val="008E05A5"/>
    <w:rsid w:val="008F0E24"/>
    <w:rsid w:val="00902115"/>
    <w:rsid w:val="00910858"/>
    <w:rsid w:val="009268B6"/>
    <w:rsid w:val="0093069B"/>
    <w:rsid w:val="00970E37"/>
    <w:rsid w:val="00977C34"/>
    <w:rsid w:val="00982F38"/>
    <w:rsid w:val="009830C5"/>
    <w:rsid w:val="00996D25"/>
    <w:rsid w:val="009A0998"/>
    <w:rsid w:val="009C4F4E"/>
    <w:rsid w:val="009E3C0A"/>
    <w:rsid w:val="009F2575"/>
    <w:rsid w:val="00A03480"/>
    <w:rsid w:val="00A14021"/>
    <w:rsid w:val="00A52552"/>
    <w:rsid w:val="00A74D87"/>
    <w:rsid w:val="00A90B45"/>
    <w:rsid w:val="00AA1CCE"/>
    <w:rsid w:val="00AA2768"/>
    <w:rsid w:val="00AA2F69"/>
    <w:rsid w:val="00AA38EB"/>
    <w:rsid w:val="00AA40ED"/>
    <w:rsid w:val="00AB0F8C"/>
    <w:rsid w:val="00AB4403"/>
    <w:rsid w:val="00AC5DE2"/>
    <w:rsid w:val="00AD325C"/>
    <w:rsid w:val="00AD79CD"/>
    <w:rsid w:val="00AF0A0F"/>
    <w:rsid w:val="00B02CBD"/>
    <w:rsid w:val="00B03CAF"/>
    <w:rsid w:val="00B343C7"/>
    <w:rsid w:val="00B50D04"/>
    <w:rsid w:val="00B657CE"/>
    <w:rsid w:val="00B6650F"/>
    <w:rsid w:val="00B7292D"/>
    <w:rsid w:val="00B74382"/>
    <w:rsid w:val="00B759D8"/>
    <w:rsid w:val="00BA2350"/>
    <w:rsid w:val="00BE120B"/>
    <w:rsid w:val="00C26DA8"/>
    <w:rsid w:val="00C31C9C"/>
    <w:rsid w:val="00C555C3"/>
    <w:rsid w:val="00C57603"/>
    <w:rsid w:val="00C742E0"/>
    <w:rsid w:val="00CA3476"/>
    <w:rsid w:val="00CB0B72"/>
    <w:rsid w:val="00CB28BC"/>
    <w:rsid w:val="00CB3280"/>
    <w:rsid w:val="00CC192B"/>
    <w:rsid w:val="00CC3E50"/>
    <w:rsid w:val="00CC7349"/>
    <w:rsid w:val="00CD4A88"/>
    <w:rsid w:val="00CD5748"/>
    <w:rsid w:val="00CE4BDA"/>
    <w:rsid w:val="00CF3820"/>
    <w:rsid w:val="00D059B6"/>
    <w:rsid w:val="00D100A8"/>
    <w:rsid w:val="00D11312"/>
    <w:rsid w:val="00D12AF3"/>
    <w:rsid w:val="00D26177"/>
    <w:rsid w:val="00D300E0"/>
    <w:rsid w:val="00D315C2"/>
    <w:rsid w:val="00D33AAC"/>
    <w:rsid w:val="00D47455"/>
    <w:rsid w:val="00D50F77"/>
    <w:rsid w:val="00D6314B"/>
    <w:rsid w:val="00D71B23"/>
    <w:rsid w:val="00DA04D0"/>
    <w:rsid w:val="00DC1362"/>
    <w:rsid w:val="00DC390C"/>
    <w:rsid w:val="00DE7E6E"/>
    <w:rsid w:val="00E05FC0"/>
    <w:rsid w:val="00E0771F"/>
    <w:rsid w:val="00E07EE0"/>
    <w:rsid w:val="00E30B47"/>
    <w:rsid w:val="00E35484"/>
    <w:rsid w:val="00E435D2"/>
    <w:rsid w:val="00E442B9"/>
    <w:rsid w:val="00E45245"/>
    <w:rsid w:val="00E5161A"/>
    <w:rsid w:val="00E64116"/>
    <w:rsid w:val="00E73D65"/>
    <w:rsid w:val="00E84498"/>
    <w:rsid w:val="00EB3911"/>
    <w:rsid w:val="00ED324C"/>
    <w:rsid w:val="00ED528F"/>
    <w:rsid w:val="00ED60E6"/>
    <w:rsid w:val="00EE691E"/>
    <w:rsid w:val="00EE6F2E"/>
    <w:rsid w:val="00EF0A63"/>
    <w:rsid w:val="00EF16D8"/>
    <w:rsid w:val="00EF4103"/>
    <w:rsid w:val="00F32BA5"/>
    <w:rsid w:val="00F51A97"/>
    <w:rsid w:val="00F604C0"/>
    <w:rsid w:val="00F618BA"/>
    <w:rsid w:val="00F62D80"/>
    <w:rsid w:val="00F71B64"/>
    <w:rsid w:val="00F779CC"/>
    <w:rsid w:val="00F803C9"/>
    <w:rsid w:val="00FE711E"/>
    <w:rsid w:val="00FE7434"/>
    <w:rsid w:val="00FF6268"/>
    <w:rsid w:val="01A519AC"/>
    <w:rsid w:val="01F5E9B0"/>
    <w:rsid w:val="04C2F30C"/>
    <w:rsid w:val="074B37DF"/>
    <w:rsid w:val="0796BEC6"/>
    <w:rsid w:val="0FB9B65C"/>
    <w:rsid w:val="1340CEB7"/>
    <w:rsid w:val="156F5DB5"/>
    <w:rsid w:val="166CFD5C"/>
    <w:rsid w:val="183E7258"/>
    <w:rsid w:val="261AE84B"/>
    <w:rsid w:val="31147563"/>
    <w:rsid w:val="3252C9B0"/>
    <w:rsid w:val="33B353B2"/>
    <w:rsid w:val="34CC29FF"/>
    <w:rsid w:val="3882DBDE"/>
    <w:rsid w:val="3C5E7D84"/>
    <w:rsid w:val="41EAA795"/>
    <w:rsid w:val="43BA2C81"/>
    <w:rsid w:val="43E5C842"/>
    <w:rsid w:val="4859E919"/>
    <w:rsid w:val="48EFA3CA"/>
    <w:rsid w:val="4F93B1BF"/>
    <w:rsid w:val="4FD02B3D"/>
    <w:rsid w:val="55816320"/>
    <w:rsid w:val="564165FA"/>
    <w:rsid w:val="57414790"/>
    <w:rsid w:val="58F1DC15"/>
    <w:rsid w:val="5E1E189C"/>
    <w:rsid w:val="5ECE1390"/>
    <w:rsid w:val="5FF886F8"/>
    <w:rsid w:val="61DBECC9"/>
    <w:rsid w:val="623968DD"/>
    <w:rsid w:val="69007C46"/>
    <w:rsid w:val="724677BE"/>
    <w:rsid w:val="751CC0BF"/>
    <w:rsid w:val="76B99599"/>
    <w:rsid w:val="78B5B942"/>
    <w:rsid w:val="795A4B0E"/>
    <w:rsid w:val="7A4ED231"/>
    <w:rsid w:val="7B5C7BBA"/>
    <w:rsid w:val="7C9D54F8"/>
    <w:rsid w:val="7EBF58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0A275"/>
  <w15:chartTrackingRefBased/>
  <w15:docId w15:val="{E9E702B6-E523-41EE-A8F7-84CE24AF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0B4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0B45"/>
    <w:rPr>
      <w:rFonts w:ascii="Tahoma" w:hAnsi="Tahoma" w:cs="Tahoma"/>
      <w:sz w:val="16"/>
      <w:szCs w:val="16"/>
    </w:rPr>
  </w:style>
  <w:style w:type="paragraph" w:styleId="NoSpacing">
    <w:name w:val="No Spacing"/>
    <w:uiPriority w:val="1"/>
    <w:qFormat/>
    <w:rsid w:val="00A90B45"/>
    <w:rPr>
      <w:sz w:val="22"/>
      <w:szCs w:val="22"/>
      <w:lang w:val="en-GB" w:eastAsia="en-US"/>
    </w:rPr>
  </w:style>
  <w:style w:type="character" w:styleId="Hyperlink">
    <w:name w:val="Hyperlink"/>
    <w:uiPriority w:val="99"/>
    <w:unhideWhenUsed/>
    <w:rsid w:val="006D3295"/>
    <w:rPr>
      <w:color w:val="0000FF"/>
      <w:u w:val="single"/>
    </w:rPr>
  </w:style>
  <w:style w:type="paragraph" w:styleId="Header">
    <w:name w:val="header"/>
    <w:basedOn w:val="Normal"/>
    <w:link w:val="HeaderChar"/>
    <w:uiPriority w:val="99"/>
    <w:unhideWhenUsed/>
    <w:rsid w:val="002D1A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A40"/>
  </w:style>
  <w:style w:type="paragraph" w:styleId="Footer">
    <w:name w:val="footer"/>
    <w:basedOn w:val="Normal"/>
    <w:link w:val="FooterChar"/>
    <w:uiPriority w:val="99"/>
    <w:unhideWhenUsed/>
    <w:rsid w:val="002D1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A40"/>
  </w:style>
  <w:style w:type="paragraph" w:styleId="EndnoteText">
    <w:name w:val="endnote text"/>
    <w:basedOn w:val="Normal"/>
    <w:link w:val="EndnoteTextChar"/>
    <w:uiPriority w:val="99"/>
    <w:semiHidden/>
    <w:unhideWhenUsed/>
    <w:rsid w:val="00016118"/>
    <w:rPr>
      <w:sz w:val="20"/>
      <w:szCs w:val="20"/>
    </w:rPr>
  </w:style>
  <w:style w:type="character" w:customStyle="1" w:styleId="EndnoteTextChar">
    <w:name w:val="Endnote Text Char"/>
    <w:link w:val="EndnoteText"/>
    <w:uiPriority w:val="99"/>
    <w:semiHidden/>
    <w:rsid w:val="00016118"/>
    <w:rPr>
      <w:lang w:eastAsia="en-US"/>
    </w:rPr>
  </w:style>
  <w:style w:type="character" w:styleId="EndnoteReference">
    <w:name w:val="endnote reference"/>
    <w:uiPriority w:val="99"/>
    <w:semiHidden/>
    <w:unhideWhenUsed/>
    <w:rsid w:val="00016118"/>
    <w:rPr>
      <w:vertAlign w:val="superscript"/>
    </w:rPr>
  </w:style>
  <w:style w:type="table" w:styleId="TableGrid">
    <w:name w:val="Table Grid"/>
    <w:basedOn w:val="TableNormal"/>
    <w:uiPriority w:val="59"/>
    <w:rsid w:val="002A64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4D7C"/>
    <w:pPr>
      <w:ind w:left="720"/>
      <w:contextualSpacing/>
    </w:pPr>
  </w:style>
  <w:style w:type="paragraph" w:customStyle="1" w:styleId="Default">
    <w:name w:val="Default"/>
    <w:rsid w:val="00295472"/>
    <w:pPr>
      <w:autoSpaceDE w:val="0"/>
      <w:autoSpaceDN w:val="0"/>
      <w:adjustRightInd w:val="0"/>
    </w:pPr>
    <w:rPr>
      <w:rFonts w:ascii="Arial" w:hAnsi="Arial" w:cs="Arial"/>
      <w:color w:val="000000"/>
      <w:sz w:val="24"/>
      <w:szCs w:val="24"/>
      <w:lang w:val="en-GB" w:eastAsia="en-GB"/>
    </w:rPr>
  </w:style>
  <w:style w:type="character" w:customStyle="1" w:styleId="contentpasted0">
    <w:name w:val="contentpasted0"/>
    <w:basedOn w:val="DefaultParagraphFont"/>
    <w:rsid w:val="006416BA"/>
  </w:style>
  <w:style w:type="character" w:customStyle="1" w:styleId="contentpasted1">
    <w:name w:val="contentpasted1"/>
    <w:basedOn w:val="DefaultParagraphFont"/>
    <w:rsid w:val="006416BA"/>
  </w:style>
  <w:style w:type="character" w:customStyle="1" w:styleId="contentpasted2">
    <w:name w:val="contentpasted2"/>
    <w:basedOn w:val="DefaultParagraphFont"/>
    <w:rsid w:val="006416BA"/>
  </w:style>
  <w:style w:type="character" w:styleId="FollowedHyperlink">
    <w:name w:val="FollowedHyperlink"/>
    <w:basedOn w:val="DefaultParagraphFont"/>
    <w:uiPriority w:val="99"/>
    <w:semiHidden/>
    <w:unhideWhenUsed/>
    <w:rsid w:val="000C22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83356">
      <w:bodyDiv w:val="1"/>
      <w:marLeft w:val="0"/>
      <w:marRight w:val="0"/>
      <w:marTop w:val="0"/>
      <w:marBottom w:val="0"/>
      <w:divBdr>
        <w:top w:val="none" w:sz="0" w:space="0" w:color="auto"/>
        <w:left w:val="none" w:sz="0" w:space="0" w:color="auto"/>
        <w:bottom w:val="none" w:sz="0" w:space="0" w:color="auto"/>
        <w:right w:val="none" w:sz="0" w:space="0" w:color="auto"/>
      </w:divBdr>
    </w:div>
    <w:div w:id="226694569">
      <w:bodyDiv w:val="1"/>
      <w:marLeft w:val="0"/>
      <w:marRight w:val="0"/>
      <w:marTop w:val="0"/>
      <w:marBottom w:val="0"/>
      <w:divBdr>
        <w:top w:val="none" w:sz="0" w:space="0" w:color="auto"/>
        <w:left w:val="none" w:sz="0" w:space="0" w:color="auto"/>
        <w:bottom w:val="none" w:sz="0" w:space="0" w:color="auto"/>
        <w:right w:val="none" w:sz="0" w:space="0" w:color="auto"/>
      </w:divBdr>
    </w:div>
    <w:div w:id="247470071">
      <w:bodyDiv w:val="1"/>
      <w:marLeft w:val="0"/>
      <w:marRight w:val="0"/>
      <w:marTop w:val="0"/>
      <w:marBottom w:val="0"/>
      <w:divBdr>
        <w:top w:val="none" w:sz="0" w:space="0" w:color="auto"/>
        <w:left w:val="none" w:sz="0" w:space="0" w:color="auto"/>
        <w:bottom w:val="none" w:sz="0" w:space="0" w:color="auto"/>
        <w:right w:val="none" w:sz="0" w:space="0" w:color="auto"/>
      </w:divBdr>
    </w:div>
    <w:div w:id="263002733">
      <w:bodyDiv w:val="1"/>
      <w:marLeft w:val="0"/>
      <w:marRight w:val="0"/>
      <w:marTop w:val="0"/>
      <w:marBottom w:val="0"/>
      <w:divBdr>
        <w:top w:val="none" w:sz="0" w:space="0" w:color="auto"/>
        <w:left w:val="none" w:sz="0" w:space="0" w:color="auto"/>
        <w:bottom w:val="none" w:sz="0" w:space="0" w:color="auto"/>
        <w:right w:val="none" w:sz="0" w:space="0" w:color="auto"/>
      </w:divBdr>
    </w:div>
    <w:div w:id="292830904">
      <w:bodyDiv w:val="1"/>
      <w:marLeft w:val="0"/>
      <w:marRight w:val="0"/>
      <w:marTop w:val="0"/>
      <w:marBottom w:val="0"/>
      <w:divBdr>
        <w:top w:val="none" w:sz="0" w:space="0" w:color="auto"/>
        <w:left w:val="none" w:sz="0" w:space="0" w:color="auto"/>
        <w:bottom w:val="none" w:sz="0" w:space="0" w:color="auto"/>
        <w:right w:val="none" w:sz="0" w:space="0" w:color="auto"/>
      </w:divBdr>
    </w:div>
    <w:div w:id="449857446">
      <w:bodyDiv w:val="1"/>
      <w:marLeft w:val="0"/>
      <w:marRight w:val="0"/>
      <w:marTop w:val="0"/>
      <w:marBottom w:val="0"/>
      <w:divBdr>
        <w:top w:val="none" w:sz="0" w:space="0" w:color="auto"/>
        <w:left w:val="none" w:sz="0" w:space="0" w:color="auto"/>
        <w:bottom w:val="none" w:sz="0" w:space="0" w:color="auto"/>
        <w:right w:val="none" w:sz="0" w:space="0" w:color="auto"/>
      </w:divBdr>
    </w:div>
    <w:div w:id="504973786">
      <w:bodyDiv w:val="1"/>
      <w:marLeft w:val="0"/>
      <w:marRight w:val="0"/>
      <w:marTop w:val="0"/>
      <w:marBottom w:val="0"/>
      <w:divBdr>
        <w:top w:val="none" w:sz="0" w:space="0" w:color="auto"/>
        <w:left w:val="none" w:sz="0" w:space="0" w:color="auto"/>
        <w:bottom w:val="none" w:sz="0" w:space="0" w:color="auto"/>
        <w:right w:val="none" w:sz="0" w:space="0" w:color="auto"/>
      </w:divBdr>
    </w:div>
    <w:div w:id="757288557">
      <w:bodyDiv w:val="1"/>
      <w:marLeft w:val="0"/>
      <w:marRight w:val="0"/>
      <w:marTop w:val="0"/>
      <w:marBottom w:val="0"/>
      <w:divBdr>
        <w:top w:val="none" w:sz="0" w:space="0" w:color="auto"/>
        <w:left w:val="none" w:sz="0" w:space="0" w:color="auto"/>
        <w:bottom w:val="none" w:sz="0" w:space="0" w:color="auto"/>
        <w:right w:val="none" w:sz="0" w:space="0" w:color="auto"/>
      </w:divBdr>
    </w:div>
    <w:div w:id="762721078">
      <w:bodyDiv w:val="1"/>
      <w:marLeft w:val="0"/>
      <w:marRight w:val="0"/>
      <w:marTop w:val="0"/>
      <w:marBottom w:val="0"/>
      <w:divBdr>
        <w:top w:val="none" w:sz="0" w:space="0" w:color="auto"/>
        <w:left w:val="none" w:sz="0" w:space="0" w:color="auto"/>
        <w:bottom w:val="none" w:sz="0" w:space="0" w:color="auto"/>
        <w:right w:val="none" w:sz="0" w:space="0" w:color="auto"/>
      </w:divBdr>
    </w:div>
    <w:div w:id="1132940518">
      <w:bodyDiv w:val="1"/>
      <w:marLeft w:val="0"/>
      <w:marRight w:val="0"/>
      <w:marTop w:val="0"/>
      <w:marBottom w:val="0"/>
      <w:divBdr>
        <w:top w:val="none" w:sz="0" w:space="0" w:color="auto"/>
        <w:left w:val="none" w:sz="0" w:space="0" w:color="auto"/>
        <w:bottom w:val="none" w:sz="0" w:space="0" w:color="auto"/>
        <w:right w:val="none" w:sz="0" w:space="0" w:color="auto"/>
      </w:divBdr>
    </w:div>
    <w:div w:id="1299914072">
      <w:bodyDiv w:val="1"/>
      <w:marLeft w:val="0"/>
      <w:marRight w:val="0"/>
      <w:marTop w:val="0"/>
      <w:marBottom w:val="0"/>
      <w:divBdr>
        <w:top w:val="none" w:sz="0" w:space="0" w:color="auto"/>
        <w:left w:val="none" w:sz="0" w:space="0" w:color="auto"/>
        <w:bottom w:val="none" w:sz="0" w:space="0" w:color="auto"/>
        <w:right w:val="none" w:sz="0" w:space="0" w:color="auto"/>
      </w:divBdr>
    </w:div>
    <w:div w:id="1356538633">
      <w:bodyDiv w:val="1"/>
      <w:marLeft w:val="0"/>
      <w:marRight w:val="0"/>
      <w:marTop w:val="0"/>
      <w:marBottom w:val="0"/>
      <w:divBdr>
        <w:top w:val="none" w:sz="0" w:space="0" w:color="auto"/>
        <w:left w:val="none" w:sz="0" w:space="0" w:color="auto"/>
        <w:bottom w:val="none" w:sz="0" w:space="0" w:color="auto"/>
        <w:right w:val="none" w:sz="0" w:space="0" w:color="auto"/>
      </w:divBdr>
    </w:div>
    <w:div w:id="1429304612">
      <w:bodyDiv w:val="1"/>
      <w:marLeft w:val="0"/>
      <w:marRight w:val="0"/>
      <w:marTop w:val="0"/>
      <w:marBottom w:val="0"/>
      <w:divBdr>
        <w:top w:val="none" w:sz="0" w:space="0" w:color="auto"/>
        <w:left w:val="none" w:sz="0" w:space="0" w:color="auto"/>
        <w:bottom w:val="none" w:sz="0" w:space="0" w:color="auto"/>
        <w:right w:val="none" w:sz="0" w:space="0" w:color="auto"/>
      </w:divBdr>
    </w:div>
    <w:div w:id="1601909919">
      <w:bodyDiv w:val="1"/>
      <w:marLeft w:val="0"/>
      <w:marRight w:val="0"/>
      <w:marTop w:val="0"/>
      <w:marBottom w:val="0"/>
      <w:divBdr>
        <w:top w:val="none" w:sz="0" w:space="0" w:color="auto"/>
        <w:left w:val="none" w:sz="0" w:space="0" w:color="auto"/>
        <w:bottom w:val="none" w:sz="0" w:space="0" w:color="auto"/>
        <w:right w:val="none" w:sz="0" w:space="0" w:color="auto"/>
      </w:divBdr>
    </w:div>
    <w:div w:id="1690065357">
      <w:bodyDiv w:val="1"/>
      <w:marLeft w:val="0"/>
      <w:marRight w:val="0"/>
      <w:marTop w:val="0"/>
      <w:marBottom w:val="0"/>
      <w:divBdr>
        <w:top w:val="none" w:sz="0" w:space="0" w:color="auto"/>
        <w:left w:val="none" w:sz="0" w:space="0" w:color="auto"/>
        <w:bottom w:val="none" w:sz="0" w:space="0" w:color="auto"/>
        <w:right w:val="none" w:sz="0" w:space="0" w:color="auto"/>
      </w:divBdr>
    </w:div>
    <w:div w:id="1710455567">
      <w:bodyDiv w:val="1"/>
      <w:marLeft w:val="0"/>
      <w:marRight w:val="0"/>
      <w:marTop w:val="0"/>
      <w:marBottom w:val="0"/>
      <w:divBdr>
        <w:top w:val="none" w:sz="0" w:space="0" w:color="auto"/>
        <w:left w:val="none" w:sz="0" w:space="0" w:color="auto"/>
        <w:bottom w:val="none" w:sz="0" w:space="0" w:color="auto"/>
        <w:right w:val="none" w:sz="0" w:space="0" w:color="auto"/>
      </w:divBdr>
    </w:div>
    <w:div w:id="1766029033">
      <w:bodyDiv w:val="1"/>
      <w:marLeft w:val="0"/>
      <w:marRight w:val="0"/>
      <w:marTop w:val="0"/>
      <w:marBottom w:val="0"/>
      <w:divBdr>
        <w:top w:val="none" w:sz="0" w:space="0" w:color="auto"/>
        <w:left w:val="none" w:sz="0" w:space="0" w:color="auto"/>
        <w:bottom w:val="none" w:sz="0" w:space="0" w:color="auto"/>
        <w:right w:val="none" w:sz="0" w:space="0" w:color="auto"/>
      </w:divBdr>
    </w:div>
    <w:div w:id="1843550519">
      <w:bodyDiv w:val="1"/>
      <w:marLeft w:val="0"/>
      <w:marRight w:val="0"/>
      <w:marTop w:val="0"/>
      <w:marBottom w:val="0"/>
      <w:divBdr>
        <w:top w:val="none" w:sz="0" w:space="0" w:color="auto"/>
        <w:left w:val="none" w:sz="0" w:space="0" w:color="auto"/>
        <w:bottom w:val="none" w:sz="0" w:space="0" w:color="auto"/>
        <w:right w:val="none" w:sz="0" w:space="0" w:color="auto"/>
      </w:divBdr>
    </w:div>
    <w:div w:id="1904943615">
      <w:bodyDiv w:val="1"/>
      <w:marLeft w:val="0"/>
      <w:marRight w:val="0"/>
      <w:marTop w:val="0"/>
      <w:marBottom w:val="0"/>
      <w:divBdr>
        <w:top w:val="none" w:sz="0" w:space="0" w:color="auto"/>
        <w:left w:val="none" w:sz="0" w:space="0" w:color="auto"/>
        <w:bottom w:val="none" w:sz="0" w:space="0" w:color="auto"/>
        <w:right w:val="none" w:sz="0" w:space="0" w:color="auto"/>
      </w:divBdr>
    </w:div>
    <w:div w:id="1931618558">
      <w:bodyDiv w:val="1"/>
      <w:marLeft w:val="0"/>
      <w:marRight w:val="0"/>
      <w:marTop w:val="0"/>
      <w:marBottom w:val="0"/>
      <w:divBdr>
        <w:top w:val="none" w:sz="0" w:space="0" w:color="auto"/>
        <w:left w:val="none" w:sz="0" w:space="0" w:color="auto"/>
        <w:bottom w:val="none" w:sz="0" w:space="0" w:color="auto"/>
        <w:right w:val="none" w:sz="0" w:space="0" w:color="auto"/>
      </w:divBdr>
    </w:div>
    <w:div w:id="2046758258">
      <w:bodyDiv w:val="1"/>
      <w:marLeft w:val="0"/>
      <w:marRight w:val="0"/>
      <w:marTop w:val="0"/>
      <w:marBottom w:val="0"/>
      <w:divBdr>
        <w:top w:val="none" w:sz="0" w:space="0" w:color="auto"/>
        <w:left w:val="none" w:sz="0" w:space="0" w:color="auto"/>
        <w:bottom w:val="none" w:sz="0" w:space="0" w:color="auto"/>
        <w:right w:val="none" w:sz="0" w:space="0" w:color="auto"/>
      </w:divBdr>
    </w:div>
    <w:div w:id="2095200088">
      <w:bodyDiv w:val="1"/>
      <w:marLeft w:val="0"/>
      <w:marRight w:val="0"/>
      <w:marTop w:val="0"/>
      <w:marBottom w:val="0"/>
      <w:divBdr>
        <w:top w:val="none" w:sz="0" w:space="0" w:color="auto"/>
        <w:left w:val="none" w:sz="0" w:space="0" w:color="auto"/>
        <w:bottom w:val="none" w:sz="0" w:space="0" w:color="auto"/>
        <w:right w:val="none" w:sz="0" w:space="0" w:color="auto"/>
      </w:divBdr>
    </w:div>
    <w:div w:id="214010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fry\AppData\Roaming\Microsoft\Templates\Clwyd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c19b257f-7141-4637-a329-7f6d0bb6eb1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CEAFA552AC0042AB9B139ED4375CC9" ma:contentTypeVersion="13" ma:contentTypeDescription="Create a new document." ma:contentTypeScope="" ma:versionID="62db8477c5fb6e75284b1ca4790cc2d1">
  <xsd:schema xmlns:xsd="http://www.w3.org/2001/XMLSchema" xmlns:xs="http://www.w3.org/2001/XMLSchema" xmlns:p="http://schemas.microsoft.com/office/2006/metadata/properties" xmlns:ns2="c19b257f-7141-4637-a329-7f6d0bb6eb11" xmlns:ns3="0b4f10a8-045a-4ff4-8ba8-f92582185811" targetNamespace="http://schemas.microsoft.com/office/2006/metadata/properties" ma:root="true" ma:fieldsID="23faccbad60865e55a24d3593654efcc" ns2:_="" ns3:_="">
    <xsd:import namespace="c19b257f-7141-4637-a329-7f6d0bb6eb11"/>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b257f-7141-4637-a329-7f6d0bb6eb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16E1E-B146-41DE-B4DB-F9AF61AFDBAE}">
  <ds:schemaRefs>
    <ds:schemaRef ds:uri="0b4f10a8-045a-4ff4-8ba8-f92582185811"/>
    <ds:schemaRef ds:uri="http://purl.org/dc/elements/1.1/"/>
    <ds:schemaRef ds:uri="http://www.w3.org/XML/1998/namespace"/>
    <ds:schemaRef ds:uri="c19b257f-7141-4637-a329-7f6d0bb6eb11"/>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57F62897-3335-4155-916C-EBE4BDEE9A6F}"/>
</file>

<file path=customXml/itemProps3.xml><?xml version="1.0" encoding="utf-8"?>
<ds:datastoreItem xmlns:ds="http://schemas.openxmlformats.org/officeDocument/2006/customXml" ds:itemID="{ED98E520-B903-45AA-BE93-16C15439B066}">
  <ds:schemaRefs>
    <ds:schemaRef ds:uri="http://schemas.microsoft.com/office/2006/metadata/longProperties"/>
  </ds:schemaRefs>
</ds:datastoreItem>
</file>

<file path=customXml/itemProps4.xml><?xml version="1.0" encoding="utf-8"?>
<ds:datastoreItem xmlns:ds="http://schemas.openxmlformats.org/officeDocument/2006/customXml" ds:itemID="{3F4319E9-743E-4C0C-816B-CE207F5522F3}">
  <ds:schemaRefs>
    <ds:schemaRef ds:uri="http://schemas.microsoft.com/sharepoint/v3/contenttype/forms"/>
  </ds:schemaRefs>
</ds:datastoreItem>
</file>

<file path=customXml/itemProps5.xml><?xml version="1.0" encoding="utf-8"?>
<ds:datastoreItem xmlns:ds="http://schemas.openxmlformats.org/officeDocument/2006/customXml" ds:itemID="{D6DFE7DE-CDF5-4F67-B1DD-A7C5C6C94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ClwydLetterhead</Template>
  <TotalTime>0</TotalTime>
  <Pages>1</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SLTS</dc:creator>
  <cp:keywords/>
  <cp:lastModifiedBy>Saunders, Kath</cp:lastModifiedBy>
  <cp:revision>2</cp:revision>
  <cp:lastPrinted>2025-09-05T08:58:00Z</cp:lastPrinted>
  <dcterms:created xsi:type="dcterms:W3CDTF">2026-01-30T14:33:00Z</dcterms:created>
  <dcterms:modified xsi:type="dcterms:W3CDTF">2026-01-30T14:33:00Z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6671600.00000000</vt:lpwstr>
  </property>
  <property fmtid="{D5CDD505-2E9C-101B-9397-08002B2CF9AE}" pid="3" name="ContentTypeId">
    <vt:lpwstr>0x01010071CEAFA552AC0042AB9B139ED4375CC9</vt:lpwstr>
  </property>
  <property fmtid="{D5CDD505-2E9C-101B-9397-08002B2CF9AE}" pid="4" name="MediaServiceImageTags">
    <vt:lpwstr/>
  </property>
</Properties>
</file>